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0A8C7" w14:textId="2097F2A9" w:rsidR="00FB48D4" w:rsidRDefault="00FB48D4" w:rsidP="00E013F0"/>
    <w:p w14:paraId="0044F4D8" w14:textId="7071C5D4" w:rsidR="00D55B55" w:rsidRDefault="00D55B55" w:rsidP="00E013F0"/>
    <w:p w14:paraId="01BC783C" w14:textId="77777777" w:rsidR="00811EA8" w:rsidRDefault="00811EA8" w:rsidP="00E013F0"/>
    <w:p w14:paraId="416C2BB6" w14:textId="582924C1" w:rsidR="00FE60D8" w:rsidRDefault="0079348C" w:rsidP="004F36F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Yo,</w:t>
      </w:r>
      <w:r w:rsidR="00811EA8" w:rsidRPr="004F36FE">
        <w:rPr>
          <w:sz w:val="24"/>
          <w:szCs w:val="24"/>
        </w:rPr>
        <w:t xml:space="preserve"> __________________________________ </w:t>
      </w:r>
      <w:r>
        <w:rPr>
          <w:sz w:val="24"/>
          <w:szCs w:val="24"/>
        </w:rPr>
        <w:t>me comprometo</w:t>
      </w:r>
      <w:r w:rsidR="0069322E">
        <w:rPr>
          <w:sz w:val="24"/>
          <w:szCs w:val="24"/>
        </w:rPr>
        <w:t xml:space="preserve"> a coordinar el equipo de </w:t>
      </w:r>
      <w:r w:rsidR="00811EA8" w:rsidRPr="004F36FE">
        <w:rPr>
          <w:sz w:val="24"/>
          <w:szCs w:val="24"/>
        </w:rPr>
        <w:t>Generación Espontánea _____________________________ durante el curso 202</w:t>
      </w:r>
      <w:r w:rsidR="0027065B">
        <w:rPr>
          <w:sz w:val="24"/>
          <w:szCs w:val="24"/>
        </w:rPr>
        <w:t>_</w:t>
      </w:r>
      <w:r w:rsidR="00811EA8" w:rsidRPr="004F36FE">
        <w:rPr>
          <w:sz w:val="24"/>
          <w:szCs w:val="24"/>
        </w:rPr>
        <w:t>-202</w:t>
      </w:r>
      <w:r w:rsidR="0027065B">
        <w:rPr>
          <w:sz w:val="24"/>
          <w:szCs w:val="24"/>
        </w:rPr>
        <w:t>_</w:t>
      </w:r>
      <w:r>
        <w:rPr>
          <w:sz w:val="24"/>
          <w:szCs w:val="24"/>
        </w:rPr>
        <w:t xml:space="preserve">, </w:t>
      </w:r>
    </w:p>
    <w:p w14:paraId="4B3B2943" w14:textId="77777777" w:rsidR="00FE60D8" w:rsidRDefault="00FE60D8" w:rsidP="004F36FE">
      <w:pPr>
        <w:spacing w:line="360" w:lineRule="auto"/>
        <w:jc w:val="both"/>
        <w:rPr>
          <w:sz w:val="24"/>
          <w:szCs w:val="24"/>
        </w:rPr>
      </w:pPr>
      <w:r w:rsidRPr="00FE60D8">
        <w:rPr>
          <w:b/>
          <w:bCs/>
          <w:sz w:val="24"/>
          <w:szCs w:val="24"/>
        </w:rPr>
        <w:t>DECLARO</w:t>
      </w:r>
      <w:r>
        <w:rPr>
          <w:b/>
          <w:bCs/>
          <w:sz w:val="24"/>
          <w:szCs w:val="24"/>
        </w:rPr>
        <w:t xml:space="preserve"> </w:t>
      </w:r>
      <w:r w:rsidR="0079348C">
        <w:rPr>
          <w:sz w:val="24"/>
          <w:szCs w:val="24"/>
        </w:rPr>
        <w:t xml:space="preserve">que conozco la normativa </w:t>
      </w:r>
      <w:r w:rsidR="00DF66F2">
        <w:rPr>
          <w:sz w:val="24"/>
          <w:szCs w:val="24"/>
        </w:rPr>
        <w:t>de funcionamiento</w:t>
      </w:r>
      <w:r w:rsidR="00F05204">
        <w:rPr>
          <w:sz w:val="24"/>
          <w:szCs w:val="24"/>
        </w:rPr>
        <w:t xml:space="preserve"> que pondré </w:t>
      </w:r>
      <w:r w:rsidR="00843EC9">
        <w:rPr>
          <w:sz w:val="24"/>
          <w:szCs w:val="24"/>
        </w:rPr>
        <w:t>en conocimiento</w:t>
      </w:r>
      <w:r w:rsidR="00F05204">
        <w:rPr>
          <w:sz w:val="24"/>
          <w:szCs w:val="24"/>
        </w:rPr>
        <w:t xml:space="preserve"> de los miembros del equipo </w:t>
      </w:r>
      <w:r w:rsidR="00DF66F2">
        <w:rPr>
          <w:sz w:val="24"/>
          <w:szCs w:val="24"/>
        </w:rPr>
        <w:t xml:space="preserve">y </w:t>
      </w:r>
    </w:p>
    <w:p w14:paraId="44E25971" w14:textId="0021A64A" w:rsidR="004F36FE" w:rsidRPr="00FE60D8" w:rsidRDefault="00FE60D8" w:rsidP="004F36FE">
      <w:pPr>
        <w:spacing w:line="360" w:lineRule="auto"/>
        <w:jc w:val="both"/>
        <w:rPr>
          <w:b/>
          <w:bCs/>
          <w:sz w:val="24"/>
          <w:szCs w:val="24"/>
        </w:rPr>
      </w:pPr>
      <w:r w:rsidRPr="00FE60D8">
        <w:rPr>
          <w:b/>
          <w:bCs/>
          <w:sz w:val="24"/>
          <w:szCs w:val="24"/>
        </w:rPr>
        <w:t>ME COMPROMETO</w:t>
      </w:r>
      <w:r>
        <w:rPr>
          <w:b/>
          <w:bCs/>
          <w:sz w:val="24"/>
          <w:szCs w:val="24"/>
        </w:rPr>
        <w:t xml:space="preserve"> </w:t>
      </w:r>
      <w:r w:rsidR="00DF66F2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8B5C2B">
        <w:rPr>
          <w:sz w:val="24"/>
          <w:szCs w:val="24"/>
        </w:rPr>
        <w:t>hacer lo posible porque el equipo participe</w:t>
      </w:r>
      <w:r>
        <w:rPr>
          <w:sz w:val="24"/>
          <w:szCs w:val="24"/>
        </w:rPr>
        <w:t xml:space="preserve"> en las acciones que proponga la UPV, a</w:t>
      </w:r>
      <w:r w:rsidR="00DF66F2">
        <w:rPr>
          <w:sz w:val="24"/>
          <w:szCs w:val="24"/>
        </w:rPr>
        <w:t xml:space="preserve"> hacer respetar la normativa de espacios,</w:t>
      </w:r>
      <w:r>
        <w:rPr>
          <w:sz w:val="24"/>
          <w:szCs w:val="24"/>
        </w:rPr>
        <w:t xml:space="preserve"> cumplir con</w:t>
      </w:r>
      <w:r w:rsidR="00DF66F2">
        <w:rPr>
          <w:sz w:val="24"/>
          <w:szCs w:val="24"/>
        </w:rPr>
        <w:t xml:space="preserve"> </w:t>
      </w:r>
      <w:r w:rsidR="00856F6C">
        <w:rPr>
          <w:sz w:val="24"/>
          <w:szCs w:val="24"/>
        </w:rPr>
        <w:t>los plazos que se establezcan</w:t>
      </w:r>
      <w:r w:rsidR="00843EC9">
        <w:rPr>
          <w:sz w:val="24"/>
          <w:szCs w:val="24"/>
        </w:rPr>
        <w:t>, poner en conocimiento de la dirección del programa cualquier incidente que surja como</w:t>
      </w:r>
      <w:r w:rsidR="009F1129">
        <w:rPr>
          <w:sz w:val="24"/>
          <w:szCs w:val="24"/>
        </w:rPr>
        <w:t xml:space="preserve"> consecuencia de las actividades del grupo</w:t>
      </w:r>
      <w:r w:rsidR="00856F6C">
        <w:rPr>
          <w:sz w:val="24"/>
          <w:szCs w:val="24"/>
        </w:rPr>
        <w:t xml:space="preserve"> y a incluir el logotipo de Generación Espontánea y de la Universitat Politècnica de València en todas las acciones que </w:t>
      </w:r>
      <w:r w:rsidR="009F1129">
        <w:rPr>
          <w:sz w:val="24"/>
          <w:szCs w:val="24"/>
        </w:rPr>
        <w:t>el equipo lleve a cabo.</w:t>
      </w:r>
    </w:p>
    <w:p w14:paraId="48DEC563" w14:textId="77777777" w:rsidR="009F1129" w:rsidRDefault="009F1129" w:rsidP="004F36FE">
      <w:pPr>
        <w:spacing w:line="360" w:lineRule="auto"/>
        <w:jc w:val="both"/>
        <w:rPr>
          <w:sz w:val="24"/>
          <w:szCs w:val="24"/>
        </w:rPr>
      </w:pPr>
    </w:p>
    <w:p w14:paraId="1B783B0D" w14:textId="225C345B" w:rsidR="009F1129" w:rsidRPr="004F36FE" w:rsidRDefault="00764ABD" w:rsidP="004F36F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Valencia, a ___ de _____de ______</w:t>
      </w:r>
    </w:p>
    <w:p w14:paraId="7BDAE5F1" w14:textId="77777777" w:rsidR="004F36FE" w:rsidRPr="004F36FE" w:rsidRDefault="004F36FE" w:rsidP="004F36FE">
      <w:pPr>
        <w:spacing w:line="360" w:lineRule="auto"/>
        <w:jc w:val="both"/>
        <w:rPr>
          <w:sz w:val="24"/>
          <w:szCs w:val="24"/>
        </w:rPr>
      </w:pPr>
    </w:p>
    <w:p w14:paraId="1DBE2C10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508CD677" w14:textId="77777777" w:rsidR="00764ABD" w:rsidRDefault="00764ABD" w:rsidP="004F36FE">
      <w:pPr>
        <w:spacing w:line="360" w:lineRule="auto"/>
        <w:rPr>
          <w:sz w:val="24"/>
          <w:szCs w:val="24"/>
        </w:rPr>
      </w:pPr>
    </w:p>
    <w:p w14:paraId="653163AD" w14:textId="77777777" w:rsidR="00764ABD" w:rsidRDefault="00764ABD" w:rsidP="004F36FE">
      <w:pPr>
        <w:spacing w:line="360" w:lineRule="auto"/>
        <w:rPr>
          <w:sz w:val="24"/>
          <w:szCs w:val="24"/>
        </w:rPr>
      </w:pPr>
    </w:p>
    <w:p w14:paraId="41CEACCA" w14:textId="34B08CAD" w:rsidR="004F36FE" w:rsidRPr="004F36FE" w:rsidRDefault="004F36FE" w:rsidP="004F36F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Fdo. </w:t>
      </w:r>
    </w:p>
    <w:sectPr w:rsidR="004F36FE" w:rsidRPr="004F36FE" w:rsidSect="00CD6344">
      <w:headerReference w:type="default" r:id="rId6"/>
      <w:footerReference w:type="default" r:id="rId7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D4BC6" w14:textId="77777777" w:rsidR="00D75626" w:rsidRDefault="00D75626">
      <w:r>
        <w:separator/>
      </w:r>
    </w:p>
  </w:endnote>
  <w:endnote w:type="continuationSeparator" w:id="0">
    <w:p w14:paraId="17374F02" w14:textId="77777777" w:rsidR="00D75626" w:rsidRDefault="00D75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EE34D" w14:textId="302570DE" w:rsidR="00CD6344" w:rsidRPr="00A7516D" w:rsidRDefault="00CD6344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D93320B" wp14:editId="61EC6C8E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0389456" wp14:editId="28DFD65B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8044E3B" wp14:editId="2030D31B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1EA8">
      <w:rPr>
        <w:rFonts w:cs="Arial"/>
        <w:sz w:val="14"/>
      </w:rPr>
      <w:t>Vicerrectorado de Estudiantes y Emprendimiento</w:t>
    </w:r>
  </w:p>
  <w:p w14:paraId="6562ECA5" w14:textId="6397DD08" w:rsidR="00CD6344" w:rsidRPr="00A7516D" w:rsidRDefault="00CD6344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1F1D5088" w14:textId="0E6848E9" w:rsidR="00CD6344" w:rsidRPr="00A7516D" w:rsidRDefault="00CD6344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42A73C09" w14:textId="3300C478" w:rsidR="00CD6344" w:rsidRPr="00352233" w:rsidRDefault="00CD6344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24B6FBD0" w14:textId="18FDA457" w:rsidR="00CD6344" w:rsidRPr="00352233" w:rsidRDefault="00CD6344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1AE72C89" w14:textId="77777777" w:rsidR="00CD6344" w:rsidRPr="00A7516D" w:rsidRDefault="00CD6344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31A452AC" w14:textId="77777777" w:rsidR="00CD6344" w:rsidRPr="00FD2A3A" w:rsidRDefault="00CD6344" w:rsidP="00CD6344">
    <w:pPr>
      <w:pStyle w:val="Piedepgina"/>
    </w:pPr>
  </w:p>
  <w:p w14:paraId="55F0A8D4" w14:textId="175D7FDC" w:rsidR="00FB48D4" w:rsidRPr="00CD6344" w:rsidRDefault="00FB48D4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783FB9" w14:textId="77777777" w:rsidR="00D75626" w:rsidRDefault="00D75626">
      <w:r>
        <w:separator/>
      </w:r>
    </w:p>
  </w:footnote>
  <w:footnote w:type="continuationSeparator" w:id="0">
    <w:p w14:paraId="6337CDD2" w14:textId="77777777" w:rsidR="00D75626" w:rsidRDefault="00D75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0A8CD" w14:textId="13978CC0" w:rsidR="00FB48D4" w:rsidRPr="00654464" w:rsidRDefault="00F326B6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inline distT="0" distB="0" distL="0" distR="0" wp14:anchorId="55F0A8D7" wp14:editId="617033BF">
          <wp:extent cx="1455724" cy="831131"/>
          <wp:effectExtent l="0" t="0" r="0" b="762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E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781" cy="83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6344">
      <w:tab/>
    </w:r>
    <w:r w:rsidR="00CD6344">
      <w:tab/>
    </w:r>
    <w:r w:rsidR="0027065B">
      <w:rPr>
        <w:noProof/>
      </w:rPr>
      <w:drawing>
        <wp:inline distT="0" distB="0" distL="0" distR="0" wp14:anchorId="76202437" wp14:editId="0C04149D">
          <wp:extent cx="1627505" cy="786765"/>
          <wp:effectExtent l="0" t="0" r="0" b="0"/>
          <wp:docPr id="8843277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C6"/>
    <w:rsid w:val="000511D0"/>
    <w:rsid w:val="000773FB"/>
    <w:rsid w:val="00155969"/>
    <w:rsid w:val="00157D52"/>
    <w:rsid w:val="001C3B4A"/>
    <w:rsid w:val="001D02A8"/>
    <w:rsid w:val="001D7E4E"/>
    <w:rsid w:val="0024437B"/>
    <w:rsid w:val="0027065B"/>
    <w:rsid w:val="002A7E50"/>
    <w:rsid w:val="002D7759"/>
    <w:rsid w:val="00314EAA"/>
    <w:rsid w:val="003B5237"/>
    <w:rsid w:val="00401468"/>
    <w:rsid w:val="00472EB0"/>
    <w:rsid w:val="004D3A9D"/>
    <w:rsid w:val="004F2C01"/>
    <w:rsid w:val="004F36FE"/>
    <w:rsid w:val="005406C2"/>
    <w:rsid w:val="00595BA6"/>
    <w:rsid w:val="005B11C0"/>
    <w:rsid w:val="00654464"/>
    <w:rsid w:val="00672D2D"/>
    <w:rsid w:val="0069322E"/>
    <w:rsid w:val="00694AE5"/>
    <w:rsid w:val="006A3566"/>
    <w:rsid w:val="00764ABD"/>
    <w:rsid w:val="0077235E"/>
    <w:rsid w:val="0079348C"/>
    <w:rsid w:val="007969D5"/>
    <w:rsid w:val="007A0555"/>
    <w:rsid w:val="007D4064"/>
    <w:rsid w:val="00811EA8"/>
    <w:rsid w:val="008244FD"/>
    <w:rsid w:val="00843485"/>
    <w:rsid w:val="00843EC9"/>
    <w:rsid w:val="00856F6C"/>
    <w:rsid w:val="00893815"/>
    <w:rsid w:val="008B5C2B"/>
    <w:rsid w:val="009F1129"/>
    <w:rsid w:val="00A04EB2"/>
    <w:rsid w:val="00A724F2"/>
    <w:rsid w:val="00AA11C6"/>
    <w:rsid w:val="00AD3983"/>
    <w:rsid w:val="00AF1C18"/>
    <w:rsid w:val="00B724D2"/>
    <w:rsid w:val="00C06345"/>
    <w:rsid w:val="00C84CFD"/>
    <w:rsid w:val="00CD6344"/>
    <w:rsid w:val="00D55B55"/>
    <w:rsid w:val="00D75626"/>
    <w:rsid w:val="00D87A89"/>
    <w:rsid w:val="00DF66F2"/>
    <w:rsid w:val="00E013F0"/>
    <w:rsid w:val="00E12F6D"/>
    <w:rsid w:val="00E80701"/>
    <w:rsid w:val="00EC4A6F"/>
    <w:rsid w:val="00EE3D9F"/>
    <w:rsid w:val="00EF4A01"/>
    <w:rsid w:val="00F05204"/>
    <w:rsid w:val="00F326B6"/>
    <w:rsid w:val="00F71738"/>
    <w:rsid w:val="00FB48D4"/>
    <w:rsid w:val="00FE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F0A8C7"/>
  <w15:chartTrackingRefBased/>
  <w15:docId w15:val="{FA2313A2-A565-4BA9-BFA2-0695AD0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0555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7969D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93815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2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llo\Downloads\VEE_v_ver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VEE_v_ver(3).dot</Template>
  <TotalTime>0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cp:lastModifiedBy>Lydia Yue Gomez Castillo</cp:lastModifiedBy>
  <cp:revision>3</cp:revision>
  <dcterms:created xsi:type="dcterms:W3CDTF">2024-12-10T07:38:00Z</dcterms:created>
  <dcterms:modified xsi:type="dcterms:W3CDTF">2024-12-10T11:49:00Z</dcterms:modified>
</cp:coreProperties>
</file>