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0A8C7" w14:textId="2097F2A9" w:rsidR="00FB48D4" w:rsidRDefault="00FB48D4" w:rsidP="00E013F0"/>
    <w:p w14:paraId="0044F4D8" w14:textId="7071C5D4" w:rsidR="00D55B55" w:rsidRDefault="00D55B55" w:rsidP="00E013F0"/>
    <w:p w14:paraId="01BC783C" w14:textId="77777777" w:rsidR="00811EA8" w:rsidRDefault="00811EA8" w:rsidP="00E013F0"/>
    <w:p w14:paraId="44E25971" w14:textId="4234D378" w:rsidR="004F36FE" w:rsidRPr="004F36FE" w:rsidRDefault="00811EA8" w:rsidP="004F36FE">
      <w:pPr>
        <w:spacing w:line="360" w:lineRule="auto"/>
        <w:jc w:val="both"/>
        <w:rPr>
          <w:sz w:val="24"/>
          <w:szCs w:val="24"/>
        </w:rPr>
      </w:pPr>
      <w:r w:rsidRPr="004F36FE">
        <w:rPr>
          <w:sz w:val="24"/>
          <w:szCs w:val="24"/>
        </w:rPr>
        <w:t xml:space="preserve">El profesor/a __________________________________ acepta ser tutor/a </w:t>
      </w:r>
      <w:r w:rsidR="004F36FE" w:rsidRPr="004F36FE">
        <w:rPr>
          <w:sz w:val="24"/>
          <w:szCs w:val="24"/>
        </w:rPr>
        <w:t>del equipo</w:t>
      </w:r>
      <w:r w:rsidRPr="004F36FE">
        <w:rPr>
          <w:sz w:val="24"/>
          <w:szCs w:val="24"/>
        </w:rPr>
        <w:t xml:space="preserve"> de Generación Espontánea _____________________________ durante el curso 202</w:t>
      </w:r>
      <w:r w:rsidR="005060FE">
        <w:rPr>
          <w:sz w:val="24"/>
          <w:szCs w:val="24"/>
        </w:rPr>
        <w:t>_</w:t>
      </w:r>
      <w:r w:rsidRPr="004F36FE">
        <w:rPr>
          <w:sz w:val="24"/>
          <w:szCs w:val="24"/>
        </w:rPr>
        <w:t>-202</w:t>
      </w:r>
      <w:r w:rsidR="005060FE">
        <w:rPr>
          <w:sz w:val="24"/>
          <w:szCs w:val="24"/>
        </w:rPr>
        <w:t>_</w:t>
      </w:r>
      <w:r w:rsidRPr="004F36FE">
        <w:rPr>
          <w:sz w:val="24"/>
          <w:szCs w:val="24"/>
        </w:rPr>
        <w:t xml:space="preserve"> </w:t>
      </w:r>
      <w:r w:rsidR="00A04EB2" w:rsidRPr="004F36FE">
        <w:rPr>
          <w:sz w:val="24"/>
          <w:szCs w:val="24"/>
        </w:rPr>
        <w:t xml:space="preserve">comprometiéndose a supervisar las actividades que </w:t>
      </w:r>
      <w:r w:rsidR="001D02A8">
        <w:rPr>
          <w:sz w:val="24"/>
          <w:szCs w:val="24"/>
        </w:rPr>
        <w:t>realicen</w:t>
      </w:r>
      <w:r w:rsidR="00A04EB2" w:rsidRPr="004F36FE">
        <w:rPr>
          <w:sz w:val="24"/>
          <w:szCs w:val="24"/>
        </w:rPr>
        <w:t xml:space="preserve">. </w:t>
      </w:r>
    </w:p>
    <w:p w14:paraId="7BDAE5F1" w14:textId="77777777" w:rsidR="004F36FE" w:rsidRPr="004F36FE" w:rsidRDefault="004F36FE" w:rsidP="004F36FE">
      <w:pPr>
        <w:spacing w:line="360" w:lineRule="auto"/>
        <w:jc w:val="both"/>
        <w:rPr>
          <w:sz w:val="24"/>
          <w:szCs w:val="24"/>
        </w:rPr>
      </w:pPr>
    </w:p>
    <w:p w14:paraId="357A40F7" w14:textId="0C7553D9" w:rsidR="00811EA8" w:rsidRDefault="004F36FE" w:rsidP="004F36FE">
      <w:pPr>
        <w:spacing w:line="360" w:lineRule="auto"/>
        <w:jc w:val="both"/>
        <w:rPr>
          <w:sz w:val="24"/>
          <w:szCs w:val="24"/>
        </w:rPr>
      </w:pPr>
      <w:r w:rsidRPr="004F36FE">
        <w:rPr>
          <w:sz w:val="24"/>
          <w:szCs w:val="24"/>
        </w:rPr>
        <w:t xml:space="preserve">El equipo tiene como finalidad: </w:t>
      </w:r>
      <w:r w:rsidR="00811EA8" w:rsidRPr="004F36FE">
        <w:rPr>
          <w:sz w:val="24"/>
          <w:szCs w:val="24"/>
        </w:rPr>
        <w:t xml:space="preserve"> </w:t>
      </w:r>
    </w:p>
    <w:p w14:paraId="2DF01991" w14:textId="77777777" w:rsidR="004F36FE" w:rsidRDefault="004F36FE" w:rsidP="004F36FE">
      <w:pPr>
        <w:spacing w:line="360" w:lineRule="auto"/>
        <w:jc w:val="both"/>
        <w:rPr>
          <w:sz w:val="24"/>
          <w:szCs w:val="24"/>
        </w:rPr>
      </w:pPr>
    </w:p>
    <w:p w14:paraId="71035E91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44B283FB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727F6741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1DBE2C10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41CEACCA" w14:textId="34B08CAD" w:rsidR="004F36FE" w:rsidRPr="004F36FE" w:rsidRDefault="004F36FE" w:rsidP="004F36F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Fdo. </w:t>
      </w:r>
    </w:p>
    <w:sectPr w:rsidR="004F36FE" w:rsidRPr="004F36FE" w:rsidSect="00CD6344">
      <w:headerReference w:type="default" r:id="rId6"/>
      <w:footerReference w:type="default" r:id="rId7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20ED1" w14:textId="77777777" w:rsidR="004C2488" w:rsidRDefault="004C2488">
      <w:r>
        <w:separator/>
      </w:r>
    </w:p>
  </w:endnote>
  <w:endnote w:type="continuationSeparator" w:id="0">
    <w:p w14:paraId="19E9DB45" w14:textId="77777777" w:rsidR="004C2488" w:rsidRDefault="004C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1EA8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1306B" w14:textId="77777777" w:rsidR="004C2488" w:rsidRDefault="004C2488">
      <w:r>
        <w:separator/>
      </w:r>
    </w:p>
  </w:footnote>
  <w:footnote w:type="continuationSeparator" w:id="0">
    <w:p w14:paraId="2CDE4863" w14:textId="77777777" w:rsidR="004C2488" w:rsidRDefault="004C2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0A8CD" w14:textId="5CD24DB0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A5007A">
      <w:rPr>
        <w:noProof/>
      </w:rPr>
      <w:drawing>
        <wp:inline distT="0" distB="0" distL="0" distR="0" wp14:anchorId="745D14A3" wp14:editId="11CC11C4">
          <wp:extent cx="1627505" cy="786765"/>
          <wp:effectExtent l="0" t="0" r="0" b="0"/>
          <wp:docPr id="931393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155969"/>
    <w:rsid w:val="001C3B4A"/>
    <w:rsid w:val="001D02A8"/>
    <w:rsid w:val="001D7E4E"/>
    <w:rsid w:val="0024437B"/>
    <w:rsid w:val="002A7E50"/>
    <w:rsid w:val="002D7759"/>
    <w:rsid w:val="003B5237"/>
    <w:rsid w:val="00401468"/>
    <w:rsid w:val="00472EB0"/>
    <w:rsid w:val="00487688"/>
    <w:rsid w:val="004C2488"/>
    <w:rsid w:val="004D3A9D"/>
    <w:rsid w:val="004F2C01"/>
    <w:rsid w:val="004F36FE"/>
    <w:rsid w:val="005060FE"/>
    <w:rsid w:val="005406C2"/>
    <w:rsid w:val="00595BA6"/>
    <w:rsid w:val="005B11C0"/>
    <w:rsid w:val="00654464"/>
    <w:rsid w:val="006A3566"/>
    <w:rsid w:val="007337C2"/>
    <w:rsid w:val="0077235E"/>
    <w:rsid w:val="007969D5"/>
    <w:rsid w:val="007A0555"/>
    <w:rsid w:val="00811EA8"/>
    <w:rsid w:val="008244FD"/>
    <w:rsid w:val="00843485"/>
    <w:rsid w:val="008808E4"/>
    <w:rsid w:val="00893815"/>
    <w:rsid w:val="00A04EB2"/>
    <w:rsid w:val="00A5007A"/>
    <w:rsid w:val="00A724F2"/>
    <w:rsid w:val="00AA11C6"/>
    <w:rsid w:val="00AD3983"/>
    <w:rsid w:val="00AF1C18"/>
    <w:rsid w:val="00B724D2"/>
    <w:rsid w:val="00C06345"/>
    <w:rsid w:val="00C0744F"/>
    <w:rsid w:val="00C84CFD"/>
    <w:rsid w:val="00CD6344"/>
    <w:rsid w:val="00D55B55"/>
    <w:rsid w:val="00D87A89"/>
    <w:rsid w:val="00E013F0"/>
    <w:rsid w:val="00E12F6D"/>
    <w:rsid w:val="00E80701"/>
    <w:rsid w:val="00EC4A6F"/>
    <w:rsid w:val="00EE3D9F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VEE_v_ver(3).dot</Template>
  <TotalTime>2</TotalTime>
  <Pages>1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Lydia Yue Gomez Castillo</cp:lastModifiedBy>
  <cp:revision>4</cp:revision>
  <dcterms:created xsi:type="dcterms:W3CDTF">2024-12-10T08:13:00Z</dcterms:created>
  <dcterms:modified xsi:type="dcterms:W3CDTF">2024-12-10T11:49:00Z</dcterms:modified>
</cp:coreProperties>
</file>