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0A8C7" w14:textId="5B05F4EE" w:rsidR="00FB48D4" w:rsidRDefault="001E474D" w:rsidP="001E474D">
      <w:pPr>
        <w:ind w:left="567"/>
        <w:rPr>
          <w:lang w:val="es-ES_tradnl"/>
        </w:rPr>
      </w:pPr>
      <w:r>
        <w:rPr>
          <w:lang w:val="es-ES_tradnl"/>
        </w:rPr>
        <w:t>NOMBRE DEL EQUIPO:</w:t>
      </w:r>
    </w:p>
    <w:p w14:paraId="0E924766" w14:textId="78646DA7" w:rsidR="001E474D" w:rsidRDefault="001E474D" w:rsidP="001E474D">
      <w:pPr>
        <w:ind w:left="567"/>
        <w:rPr>
          <w:lang w:val="es-ES_tradnl"/>
        </w:rPr>
      </w:pPr>
      <w:r>
        <w:rPr>
          <w:lang w:val="es-ES_tradnl"/>
        </w:rPr>
        <w:t>NOMBRE DEL COORDINADOR/A:</w:t>
      </w:r>
    </w:p>
    <w:p w14:paraId="078DD6AE" w14:textId="3D5797BA" w:rsidR="001E474D" w:rsidRDefault="001E474D" w:rsidP="001E474D">
      <w:pPr>
        <w:ind w:left="567"/>
        <w:rPr>
          <w:lang w:val="es-ES_tradnl"/>
        </w:rPr>
      </w:pPr>
      <w:r>
        <w:rPr>
          <w:lang w:val="es-ES_tradnl"/>
        </w:rPr>
        <w:t xml:space="preserve">CURSO ACADÉMICO: </w:t>
      </w:r>
      <w:r w:rsidR="006271E2">
        <w:rPr>
          <w:lang w:val="es-ES_tradnl"/>
        </w:rPr>
        <w:t>2022-2023</w:t>
      </w:r>
    </w:p>
    <w:p w14:paraId="27721632" w14:textId="77777777" w:rsidR="001E474D" w:rsidRDefault="001E474D" w:rsidP="001E474D">
      <w:pPr>
        <w:ind w:left="567"/>
        <w:rPr>
          <w:lang w:val="es-ES_tradnl"/>
        </w:rPr>
      </w:pPr>
    </w:p>
    <w:p w14:paraId="0D6A7FC5" w14:textId="793932AA" w:rsidR="001E474D" w:rsidRDefault="001E474D" w:rsidP="001E474D">
      <w:pPr>
        <w:rPr>
          <w:lang w:val="es-ES_tradnl"/>
        </w:rPr>
      </w:pPr>
      <w:r>
        <w:rPr>
          <w:lang w:val="es-ES_tradnl"/>
        </w:rPr>
        <w:t xml:space="preserve">RELACIÓN DE MATERIAL INVENTARIABLE ADQUIRIDO EN EL CURSO </w:t>
      </w:r>
      <w:r w:rsidR="006271E2">
        <w:rPr>
          <w:lang w:val="es-ES_tradnl"/>
        </w:rPr>
        <w:t>2022-2023</w:t>
      </w:r>
      <w:r w:rsidR="0045359A">
        <w:rPr>
          <w:lang w:val="es-ES_tradnl"/>
        </w:rPr>
        <w:t xml:space="preserve"> (deberá corresponder con las adquisiciones realizadas</w:t>
      </w:r>
      <w:r w:rsidR="006A0E09">
        <w:rPr>
          <w:lang w:val="es-ES_tradnl"/>
        </w:rPr>
        <w:t>; se podrá requerir su presentación en la Casa del Alumno</w:t>
      </w:r>
      <w:r w:rsidR="00675CF5">
        <w:rPr>
          <w:lang w:val="es-ES_tradnl"/>
        </w:rPr>
        <w:t xml:space="preserve"> o en los Campus de Alcoi y Gandia</w:t>
      </w:r>
      <w:r w:rsidR="0045359A">
        <w:rPr>
          <w:lang w:val="es-ES_tradnl"/>
        </w:rPr>
        <w:t>)</w:t>
      </w:r>
    </w:p>
    <w:p w14:paraId="65BC4788" w14:textId="4A7600B6" w:rsidR="006271E2" w:rsidRPr="006271E2" w:rsidRDefault="006271E2" w:rsidP="001E474D">
      <w:pPr>
        <w:rPr>
          <w:lang w:val="es-ES_tradnl"/>
        </w:rPr>
      </w:pPr>
      <w:r w:rsidRPr="006271E2">
        <w:rPr>
          <w:b/>
          <w:lang w:val="es-ES_tradnl"/>
        </w:rPr>
        <w:t xml:space="preserve">¿Qué es inventariable? </w:t>
      </w:r>
      <w:r>
        <w:rPr>
          <w:lang w:val="es-ES_tradnl"/>
        </w:rPr>
        <w:t xml:space="preserve">Mobiliario, ordenadores, </w:t>
      </w:r>
      <w:r w:rsidR="00997001">
        <w:rPr>
          <w:lang w:val="es-ES_tradnl"/>
        </w:rPr>
        <w:t xml:space="preserve">pantallas, altavoces, </w:t>
      </w:r>
      <w:proofErr w:type="spellStart"/>
      <w:r w:rsidR="00997001">
        <w:rPr>
          <w:lang w:val="es-ES_tradnl"/>
        </w:rPr>
        <w:t>microfonos</w:t>
      </w:r>
      <w:proofErr w:type="spellEnd"/>
      <w:r w:rsidR="00997001">
        <w:rPr>
          <w:lang w:val="es-ES_tradnl"/>
        </w:rPr>
        <w:t xml:space="preserve">, </w:t>
      </w:r>
      <w:proofErr w:type="spellStart"/>
      <w:r>
        <w:rPr>
          <w:lang w:val="es-ES_tradnl"/>
        </w:rPr>
        <w:t>tablets</w:t>
      </w:r>
      <w:proofErr w:type="spellEnd"/>
      <w:r>
        <w:rPr>
          <w:lang w:val="es-ES_tradnl"/>
        </w:rPr>
        <w:t xml:space="preserve">, herramientas, </w:t>
      </w:r>
      <w:r w:rsidR="00997001">
        <w:rPr>
          <w:lang w:val="es-ES_tradnl"/>
        </w:rPr>
        <w:t xml:space="preserve">focos, cámaras, </w:t>
      </w:r>
      <w:bookmarkStart w:id="0" w:name="_GoBack"/>
      <w:bookmarkEnd w:id="0"/>
      <w:proofErr w:type="spellStart"/>
      <w:r w:rsidR="00675CF5">
        <w:rPr>
          <w:lang w:val="es-ES_tradnl"/>
        </w:rPr>
        <w:t>etc</w:t>
      </w:r>
      <w:proofErr w:type="spellEnd"/>
      <w:r w:rsidR="00675CF5">
        <w:rPr>
          <w:lang w:val="es-ES_tradnl"/>
        </w:rPr>
        <w:t xml:space="preserve"> (en </w:t>
      </w:r>
      <w:proofErr w:type="spellStart"/>
      <w:r w:rsidR="00675CF5">
        <w:rPr>
          <w:lang w:val="es-ES_tradnl"/>
        </w:rPr>
        <w:t>gestionge</w:t>
      </w:r>
      <w:proofErr w:type="spellEnd"/>
      <w:r w:rsidR="00675CF5">
        <w:rPr>
          <w:lang w:val="es-ES_tradnl"/>
        </w:rPr>
        <w:t xml:space="preserve"> podrás verificarlo)</w:t>
      </w:r>
    </w:p>
    <w:p w14:paraId="32B0515B" w14:textId="312DE64D" w:rsidR="001E474D" w:rsidRDefault="001E474D" w:rsidP="00E013F0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4001"/>
        <w:gridCol w:w="2687"/>
      </w:tblGrid>
      <w:tr w:rsidR="001E474D" w:rsidRPr="001E474D" w14:paraId="18F82674" w14:textId="4A475639" w:rsidTr="006A0E09">
        <w:tc>
          <w:tcPr>
            <w:tcW w:w="2657" w:type="dxa"/>
          </w:tcPr>
          <w:p w14:paraId="49D3F438" w14:textId="38730637" w:rsidR="001E474D" w:rsidRPr="001E474D" w:rsidRDefault="001E474D" w:rsidP="00E013F0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Nombre</w:t>
            </w:r>
          </w:p>
        </w:tc>
        <w:tc>
          <w:tcPr>
            <w:tcW w:w="4001" w:type="dxa"/>
          </w:tcPr>
          <w:p w14:paraId="634CEB9F" w14:textId="7BB77B34" w:rsidR="001E474D" w:rsidRPr="001E474D" w:rsidRDefault="001E474D" w:rsidP="00E013F0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Descripción</w:t>
            </w:r>
          </w:p>
        </w:tc>
        <w:tc>
          <w:tcPr>
            <w:tcW w:w="2687" w:type="dxa"/>
          </w:tcPr>
          <w:p w14:paraId="2DC3B2A8" w14:textId="11579424" w:rsidR="001E474D" w:rsidRPr="001E474D" w:rsidRDefault="001E474D" w:rsidP="00E013F0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Ubicación del material</w:t>
            </w:r>
            <w:r w:rsidR="0045359A">
              <w:rPr>
                <w:b/>
                <w:lang w:val="es-ES_tradnl"/>
              </w:rPr>
              <w:t xml:space="preserve"> en la UPV</w:t>
            </w:r>
            <w:r>
              <w:rPr>
                <w:b/>
                <w:lang w:val="es-ES_tradnl"/>
              </w:rPr>
              <w:t xml:space="preserve"> (*)</w:t>
            </w:r>
          </w:p>
        </w:tc>
      </w:tr>
      <w:tr w:rsidR="001E474D" w14:paraId="29A3E091" w14:textId="607823ED" w:rsidTr="006A0E09">
        <w:tc>
          <w:tcPr>
            <w:tcW w:w="2657" w:type="dxa"/>
          </w:tcPr>
          <w:p w14:paraId="02E7F501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17AED812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7C073753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07B35502" w14:textId="3652D13B" w:rsidTr="006A0E09">
        <w:tc>
          <w:tcPr>
            <w:tcW w:w="2657" w:type="dxa"/>
          </w:tcPr>
          <w:p w14:paraId="0EEAE3BC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642F5A98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223186E6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14AEB82B" w14:textId="7B7C43B3" w:rsidTr="006A0E09">
        <w:tc>
          <w:tcPr>
            <w:tcW w:w="2657" w:type="dxa"/>
          </w:tcPr>
          <w:p w14:paraId="05D0F4C3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3C4A97CF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693E34B8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3AB8D8BA" w14:textId="44056D08" w:rsidTr="006A0E09">
        <w:tc>
          <w:tcPr>
            <w:tcW w:w="2657" w:type="dxa"/>
          </w:tcPr>
          <w:p w14:paraId="0DDC068B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4CF3A975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1F349DBB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42368F5C" w14:textId="43392AA2" w:rsidTr="006A0E09">
        <w:tc>
          <w:tcPr>
            <w:tcW w:w="2657" w:type="dxa"/>
          </w:tcPr>
          <w:p w14:paraId="605F2EA3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3E8CFF9A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03257427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455C23AC" w14:textId="276FD094" w:rsidTr="006A0E09">
        <w:tc>
          <w:tcPr>
            <w:tcW w:w="2657" w:type="dxa"/>
          </w:tcPr>
          <w:p w14:paraId="4226A326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5F4DC3C4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07A18480" w14:textId="77777777" w:rsidR="001E474D" w:rsidRDefault="001E474D" w:rsidP="00E013F0">
            <w:pPr>
              <w:rPr>
                <w:lang w:val="es-ES_tradnl"/>
              </w:rPr>
            </w:pPr>
          </w:p>
        </w:tc>
      </w:tr>
    </w:tbl>
    <w:p w14:paraId="48E8F46F" w14:textId="228C3261" w:rsidR="001E474D" w:rsidRDefault="001E474D" w:rsidP="00E013F0">
      <w:pPr>
        <w:rPr>
          <w:lang w:val="es-ES_tradnl"/>
        </w:rPr>
      </w:pPr>
      <w:r>
        <w:rPr>
          <w:lang w:val="es-ES_tradnl"/>
        </w:rPr>
        <w:t>(añadir filas si fuera necesario)</w:t>
      </w:r>
    </w:p>
    <w:p w14:paraId="6E89C92D" w14:textId="2B742A14" w:rsidR="001E474D" w:rsidRDefault="001E474D" w:rsidP="00E013F0">
      <w:pPr>
        <w:rPr>
          <w:lang w:val="es-ES_tradnl"/>
        </w:rPr>
      </w:pPr>
    </w:p>
    <w:p w14:paraId="227EFC03" w14:textId="4AD98B94" w:rsidR="001E474D" w:rsidRDefault="001E474D" w:rsidP="00E013F0">
      <w:pPr>
        <w:rPr>
          <w:lang w:val="es-ES_tradnl"/>
        </w:rPr>
      </w:pPr>
      <w:r>
        <w:rPr>
          <w:lang w:val="es-ES_tradnl"/>
        </w:rPr>
        <w:t xml:space="preserve">MATERIAL INVENTARIABLE DISPONIBLE Y ADQUIRIDO CON ANTERIORIDAD A </w:t>
      </w:r>
      <w:r w:rsidR="00E114C7">
        <w:rPr>
          <w:lang w:val="es-ES_tradnl"/>
        </w:rPr>
        <w:t>2022-2023</w:t>
      </w:r>
    </w:p>
    <w:p w14:paraId="00B57C67" w14:textId="77777777" w:rsidR="001E474D" w:rsidRDefault="001E474D" w:rsidP="00E013F0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4001"/>
        <w:gridCol w:w="2687"/>
      </w:tblGrid>
      <w:tr w:rsidR="001E474D" w:rsidRPr="001E474D" w14:paraId="45421100" w14:textId="77777777" w:rsidTr="006A0E09">
        <w:tc>
          <w:tcPr>
            <w:tcW w:w="2657" w:type="dxa"/>
          </w:tcPr>
          <w:p w14:paraId="3CA6D601" w14:textId="77777777" w:rsidR="001E474D" w:rsidRPr="001E474D" w:rsidRDefault="001E474D" w:rsidP="008F769E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Nombre</w:t>
            </w:r>
          </w:p>
        </w:tc>
        <w:tc>
          <w:tcPr>
            <w:tcW w:w="4001" w:type="dxa"/>
          </w:tcPr>
          <w:p w14:paraId="676CC16C" w14:textId="77777777" w:rsidR="001E474D" w:rsidRPr="001E474D" w:rsidRDefault="001E474D" w:rsidP="008F769E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Descripción</w:t>
            </w:r>
          </w:p>
        </w:tc>
        <w:tc>
          <w:tcPr>
            <w:tcW w:w="2687" w:type="dxa"/>
          </w:tcPr>
          <w:p w14:paraId="52453D00" w14:textId="7B6B7752" w:rsidR="001E474D" w:rsidRPr="001E474D" w:rsidRDefault="001E474D" w:rsidP="008F769E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Ubicación del material</w:t>
            </w:r>
            <w:r>
              <w:rPr>
                <w:b/>
                <w:lang w:val="es-ES_tradnl"/>
              </w:rPr>
              <w:t xml:space="preserve"> </w:t>
            </w:r>
            <w:r w:rsidR="00E5723F">
              <w:rPr>
                <w:b/>
                <w:lang w:val="es-ES_tradnl"/>
              </w:rPr>
              <w:t>en la UPV (*)</w:t>
            </w:r>
          </w:p>
        </w:tc>
      </w:tr>
      <w:tr w:rsidR="001E474D" w14:paraId="0D7C21F8" w14:textId="77777777" w:rsidTr="006A0E09">
        <w:tc>
          <w:tcPr>
            <w:tcW w:w="2657" w:type="dxa"/>
          </w:tcPr>
          <w:p w14:paraId="12930B56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2E26B005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1D3B7820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314E5D2C" w14:textId="77777777" w:rsidTr="006A0E09">
        <w:tc>
          <w:tcPr>
            <w:tcW w:w="2657" w:type="dxa"/>
          </w:tcPr>
          <w:p w14:paraId="6E2FDF5D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3D98DC6F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2C4D6CA9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2807EA47" w14:textId="77777777" w:rsidTr="006A0E09">
        <w:tc>
          <w:tcPr>
            <w:tcW w:w="2657" w:type="dxa"/>
          </w:tcPr>
          <w:p w14:paraId="2659294B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4591E096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0861B921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20950DB6" w14:textId="77777777" w:rsidTr="006A0E09">
        <w:tc>
          <w:tcPr>
            <w:tcW w:w="2657" w:type="dxa"/>
          </w:tcPr>
          <w:p w14:paraId="52B35D9D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461B363D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1CFC92B6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2C3FF89C" w14:textId="77777777" w:rsidTr="006A0E09">
        <w:tc>
          <w:tcPr>
            <w:tcW w:w="2657" w:type="dxa"/>
          </w:tcPr>
          <w:p w14:paraId="113BBE6F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3C056E75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376B58F1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279F75BA" w14:textId="77777777" w:rsidTr="006A0E09">
        <w:tc>
          <w:tcPr>
            <w:tcW w:w="2657" w:type="dxa"/>
          </w:tcPr>
          <w:p w14:paraId="2D313118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533536F1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3B89917E" w14:textId="77777777" w:rsidR="001E474D" w:rsidRDefault="001E474D" w:rsidP="008F769E">
            <w:pPr>
              <w:rPr>
                <w:lang w:val="es-ES_tradnl"/>
              </w:rPr>
            </w:pPr>
          </w:p>
        </w:tc>
      </w:tr>
    </w:tbl>
    <w:p w14:paraId="716A8430" w14:textId="77777777" w:rsidR="001E474D" w:rsidRDefault="001E474D" w:rsidP="001E474D">
      <w:pPr>
        <w:rPr>
          <w:lang w:val="es-ES_tradnl"/>
        </w:rPr>
      </w:pPr>
      <w:r>
        <w:rPr>
          <w:lang w:val="es-ES_tradnl"/>
        </w:rPr>
        <w:t>(añadir filas si fuera necesario)</w:t>
      </w:r>
    </w:p>
    <w:p w14:paraId="584F9E67" w14:textId="017CB4BB" w:rsidR="001E474D" w:rsidRDefault="001E474D" w:rsidP="00E013F0">
      <w:pPr>
        <w:rPr>
          <w:lang w:val="es-ES_tradnl"/>
        </w:rPr>
      </w:pPr>
    </w:p>
    <w:p w14:paraId="282E1F36" w14:textId="6EF0085A" w:rsidR="001E474D" w:rsidRDefault="001E474D" w:rsidP="00E013F0">
      <w:pPr>
        <w:rPr>
          <w:lang w:val="es-ES_tradnl"/>
        </w:rPr>
      </w:pPr>
    </w:p>
    <w:p w14:paraId="097D5145" w14:textId="5B69679C" w:rsidR="001E474D" w:rsidRDefault="001E474D" w:rsidP="00E013F0">
      <w:pPr>
        <w:rPr>
          <w:lang w:val="es-ES_tradnl"/>
        </w:rPr>
      </w:pPr>
      <w:r>
        <w:rPr>
          <w:lang w:val="es-ES_tradnl"/>
        </w:rPr>
        <w:t xml:space="preserve">(*) En el caso de que se algún material adquirido en </w:t>
      </w:r>
      <w:r w:rsidR="006271E2">
        <w:rPr>
          <w:lang w:val="es-ES_tradnl"/>
        </w:rPr>
        <w:t>2022-2023</w:t>
      </w:r>
      <w:r>
        <w:rPr>
          <w:lang w:val="es-ES_tradnl"/>
        </w:rPr>
        <w:t xml:space="preserve"> se haya roto o extraviado, explicar a continuación: </w:t>
      </w:r>
    </w:p>
    <w:p w14:paraId="465313FA" w14:textId="7C3238DB" w:rsidR="001E474D" w:rsidRDefault="001E474D" w:rsidP="00E013F0">
      <w:pPr>
        <w:rPr>
          <w:lang w:val="es-ES_tradnl"/>
        </w:rPr>
      </w:pPr>
    </w:p>
    <w:p w14:paraId="2DBC1E00" w14:textId="553998E8" w:rsidR="001E474D" w:rsidRDefault="001E474D" w:rsidP="00E013F0">
      <w:pPr>
        <w:rPr>
          <w:lang w:val="es-ES_tradnl"/>
        </w:rPr>
      </w:pPr>
    </w:p>
    <w:p w14:paraId="1DABE0EA" w14:textId="744ABF67" w:rsidR="001E474D" w:rsidRDefault="001E474D" w:rsidP="00E013F0">
      <w:pPr>
        <w:rPr>
          <w:lang w:val="es-ES_tradnl"/>
        </w:rPr>
      </w:pPr>
    </w:p>
    <w:p w14:paraId="729DBC24" w14:textId="2847964F" w:rsidR="001E474D" w:rsidRDefault="001E474D" w:rsidP="00E013F0">
      <w:pPr>
        <w:rPr>
          <w:lang w:val="es-ES_tradnl"/>
        </w:rPr>
      </w:pPr>
    </w:p>
    <w:p w14:paraId="5D5E1775" w14:textId="7DB6DDA2" w:rsidR="001E474D" w:rsidRDefault="001E474D" w:rsidP="00E013F0">
      <w:pPr>
        <w:rPr>
          <w:lang w:val="es-ES_tradnl"/>
        </w:rPr>
      </w:pPr>
    </w:p>
    <w:p w14:paraId="6B6192E6" w14:textId="194D75EC" w:rsidR="001E474D" w:rsidRDefault="001E474D" w:rsidP="00E013F0">
      <w:pPr>
        <w:rPr>
          <w:lang w:val="es-ES_tradnl"/>
        </w:rPr>
      </w:pPr>
    </w:p>
    <w:p w14:paraId="4BB195A8" w14:textId="77777777" w:rsidR="001E474D" w:rsidRDefault="001E474D" w:rsidP="00E013F0">
      <w:pPr>
        <w:rPr>
          <w:lang w:val="es-ES_tradnl"/>
        </w:rPr>
      </w:pPr>
    </w:p>
    <w:p w14:paraId="42B12231" w14:textId="4A6CE4D6" w:rsidR="001E474D" w:rsidRPr="001E474D" w:rsidRDefault="001E474D" w:rsidP="00E013F0">
      <w:pPr>
        <w:rPr>
          <w:lang w:val="es-ES_tradnl"/>
        </w:rPr>
      </w:pPr>
      <w:proofErr w:type="spellStart"/>
      <w:r>
        <w:rPr>
          <w:lang w:val="es-ES_tradnl"/>
        </w:rPr>
        <w:t>Fdo</w:t>
      </w:r>
      <w:proofErr w:type="spellEnd"/>
      <w:r>
        <w:rPr>
          <w:lang w:val="es-ES_tradnl"/>
        </w:rPr>
        <w:t xml:space="preserve"> (El coordinador</w:t>
      </w:r>
      <w:r w:rsidR="006271E2">
        <w:rPr>
          <w:lang w:val="es-ES_tradnl"/>
        </w:rPr>
        <w:t>/a</w:t>
      </w:r>
      <w:r>
        <w:rPr>
          <w:lang w:val="es-ES_tradnl"/>
        </w:rPr>
        <w:t xml:space="preserve"> del equipo)</w:t>
      </w:r>
    </w:p>
    <w:sectPr w:rsidR="001E474D" w:rsidRPr="001E474D" w:rsidSect="00CD6344">
      <w:headerReference w:type="default" r:id="rId9"/>
      <w:footerReference w:type="default" r:id="rId10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0A8CA" w14:textId="77777777" w:rsidR="00AA11C6" w:rsidRDefault="00AA11C6">
      <w:r>
        <w:separator/>
      </w:r>
    </w:p>
  </w:endnote>
  <w:endnote w:type="continuationSeparator" w:id="0">
    <w:p w14:paraId="55F0A8CB" w14:textId="77777777" w:rsidR="00AA11C6" w:rsidRDefault="00AA1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57A0">
      <w:rPr>
        <w:rFonts w:cs="Arial"/>
        <w:sz w:val="14"/>
        <w:lang w:val="en-US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0A8C8" w14:textId="77777777" w:rsidR="00AA11C6" w:rsidRDefault="00AA11C6">
      <w:r>
        <w:separator/>
      </w:r>
    </w:p>
  </w:footnote>
  <w:footnote w:type="continuationSeparator" w:id="0">
    <w:p w14:paraId="55F0A8C9" w14:textId="77777777" w:rsidR="00AA11C6" w:rsidRDefault="00AA1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0A8CD" w14:textId="3B6AC6E0" w:rsidR="00FB48D4" w:rsidRPr="00654464" w:rsidRDefault="00F326B6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inline distT="0" distB="0" distL="0" distR="0" wp14:anchorId="55F0A8D7" wp14:editId="617033BF">
          <wp:extent cx="1455724" cy="831131"/>
          <wp:effectExtent l="0" t="0" r="0" b="762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E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781" cy="83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6344">
      <w:tab/>
    </w:r>
    <w:r w:rsidR="00CD6344">
      <w:tab/>
    </w:r>
    <w:r w:rsidR="00CD6344">
      <w:rPr>
        <w:noProof/>
      </w:rPr>
      <w:drawing>
        <wp:inline distT="0" distB="0" distL="0" distR="0" wp14:anchorId="482F1501" wp14:editId="5145A9E5">
          <wp:extent cx="2026311" cy="882851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E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729" cy="89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0F767C"/>
    <w:rsid w:val="00155969"/>
    <w:rsid w:val="001C3B4A"/>
    <w:rsid w:val="001D7E4E"/>
    <w:rsid w:val="001E474D"/>
    <w:rsid w:val="0024437B"/>
    <w:rsid w:val="002A7E50"/>
    <w:rsid w:val="002D7759"/>
    <w:rsid w:val="003B5237"/>
    <w:rsid w:val="00431BCB"/>
    <w:rsid w:val="0045359A"/>
    <w:rsid w:val="00472EB0"/>
    <w:rsid w:val="004D3A9D"/>
    <w:rsid w:val="004F2C01"/>
    <w:rsid w:val="005406C2"/>
    <w:rsid w:val="00595BA6"/>
    <w:rsid w:val="005B11C0"/>
    <w:rsid w:val="006271E2"/>
    <w:rsid w:val="00654464"/>
    <w:rsid w:val="00675CF5"/>
    <w:rsid w:val="006A0E09"/>
    <w:rsid w:val="006A3566"/>
    <w:rsid w:val="0077235E"/>
    <w:rsid w:val="007969D5"/>
    <w:rsid w:val="007A0555"/>
    <w:rsid w:val="008244FD"/>
    <w:rsid w:val="00843485"/>
    <w:rsid w:val="00893815"/>
    <w:rsid w:val="00997001"/>
    <w:rsid w:val="00A724F2"/>
    <w:rsid w:val="00AA11C6"/>
    <w:rsid w:val="00AD3983"/>
    <w:rsid w:val="00AF1C18"/>
    <w:rsid w:val="00C06345"/>
    <w:rsid w:val="00C84CFD"/>
    <w:rsid w:val="00CD6344"/>
    <w:rsid w:val="00D87A89"/>
    <w:rsid w:val="00E013F0"/>
    <w:rsid w:val="00E114C7"/>
    <w:rsid w:val="00E5723F"/>
    <w:rsid w:val="00E80701"/>
    <w:rsid w:val="00EC4A6F"/>
    <w:rsid w:val="00EE3D9F"/>
    <w:rsid w:val="00EF4A01"/>
    <w:rsid w:val="00F326B6"/>
    <w:rsid w:val="00F71738"/>
    <w:rsid w:val="00F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  <w:style w:type="table" w:styleId="Tablaconcuadrcula">
    <w:name w:val="Table Grid"/>
    <w:basedOn w:val="Tablanormal"/>
    <w:rsid w:val="001E4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03D92BF4A7D34E9A6909904AE36589" ma:contentTypeVersion="14" ma:contentTypeDescription="Crear nuevo documento." ma:contentTypeScope="" ma:versionID="d6985d5fa6d75499697a1fb2c47c6b4d">
  <xsd:schema xmlns:xsd="http://www.w3.org/2001/XMLSchema" xmlns:xs="http://www.w3.org/2001/XMLSchema" xmlns:p="http://schemas.microsoft.com/office/2006/metadata/properties" xmlns:ns3="fbdb0a2f-eaca-4b62-a9c0-b1a40ba69e20" xmlns:ns4="b94d21b3-c132-489e-b263-4453dd179467" targetNamespace="http://schemas.microsoft.com/office/2006/metadata/properties" ma:root="true" ma:fieldsID="d979ad3f6d6446763127bc6cdbf6d421" ns3:_="" ns4:_="">
    <xsd:import namespace="fbdb0a2f-eaca-4b62-a9c0-b1a40ba69e20"/>
    <xsd:import namespace="b94d21b3-c132-489e-b263-4453dd1794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b0a2f-eaca-4b62-a9c0-b1a40ba69e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d21b3-c132-489e-b263-4453dd179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CC1DE8-EECB-40F0-B309-8C8734D004DA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fbdb0a2f-eaca-4b62-a9c0-b1a40ba69e20"/>
    <ds:schemaRef ds:uri="b94d21b3-c132-489e-b263-4453dd17946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3F5936A-F811-4C07-A573-1E1EDD63F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4CA5F5-9F00-4CC7-BBD3-BA404931B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db0a2f-eaca-4b62-a9c0-b1a40ba69e20"/>
    <ds:schemaRef ds:uri="b94d21b3-c132-489e-b263-4453dd179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VEE_v_ver(3)</Template>
  <TotalTime>28</TotalTime>
  <Pages>1</Pages>
  <Words>121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Fanny Collado López</cp:lastModifiedBy>
  <cp:revision>4</cp:revision>
  <dcterms:created xsi:type="dcterms:W3CDTF">2023-06-23T09:35:00Z</dcterms:created>
  <dcterms:modified xsi:type="dcterms:W3CDTF">2023-06-26T06:46:00Z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0x0101005203D92BF4A7D34E9A6909904AE36589</vt:lpwstr>
  </property>
</Properties>
</file>