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0A8C7" w14:textId="7598E46A" w:rsidR="00FB48D4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EQUIPO:</w:t>
      </w:r>
      <w:r w:rsidR="00E2717E">
        <w:rPr>
          <w:b/>
          <w:lang w:val="es-ES_tradnl"/>
        </w:rPr>
        <w:t xml:space="preserve"> </w:t>
      </w:r>
    </w:p>
    <w:p w14:paraId="0E924766" w14:textId="057FC03B" w:rsidR="001E474D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COORDINADOR/A:</w:t>
      </w:r>
      <w:r w:rsidR="00E2717E">
        <w:rPr>
          <w:b/>
          <w:lang w:val="es-ES_tradnl"/>
        </w:rPr>
        <w:t xml:space="preserve"> </w:t>
      </w:r>
    </w:p>
    <w:p w14:paraId="47BF286D" w14:textId="05BDA7A2" w:rsidR="008D6344" w:rsidRPr="00E2717E" w:rsidRDefault="008D6344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TUTOR/A</w:t>
      </w:r>
      <w:r w:rsidR="00E2717E">
        <w:rPr>
          <w:b/>
          <w:lang w:val="es-ES_tradnl"/>
        </w:rPr>
        <w:t xml:space="preserve">: </w:t>
      </w:r>
    </w:p>
    <w:p w14:paraId="078DD6AE" w14:textId="2A08F9F6" w:rsidR="001E474D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CURSO ACADÉMICO: 20</w:t>
      </w:r>
      <w:r w:rsidR="00574D90">
        <w:rPr>
          <w:b/>
          <w:lang w:val="es-ES_tradnl"/>
        </w:rPr>
        <w:t>2_</w:t>
      </w:r>
      <w:r w:rsidRPr="00E2717E">
        <w:rPr>
          <w:b/>
          <w:lang w:val="es-ES_tradnl"/>
        </w:rPr>
        <w:t>-20</w:t>
      </w:r>
      <w:r w:rsidR="00574D90">
        <w:rPr>
          <w:b/>
          <w:lang w:val="es-ES_tradnl"/>
        </w:rPr>
        <w:t>2_</w:t>
      </w:r>
    </w:p>
    <w:p w14:paraId="27721632" w14:textId="399647FE" w:rsidR="001E474D" w:rsidRDefault="001E474D" w:rsidP="001E474D">
      <w:pPr>
        <w:ind w:left="567"/>
        <w:rPr>
          <w:lang w:val="es-ES_tradnl"/>
        </w:rPr>
      </w:pPr>
    </w:p>
    <w:p w14:paraId="5554B09E" w14:textId="0B57A101" w:rsidR="008D6344" w:rsidRDefault="008D6344" w:rsidP="001E474D">
      <w:pPr>
        <w:ind w:left="567"/>
        <w:rPr>
          <w:lang w:val="es-ES_tradnl"/>
        </w:rPr>
      </w:pPr>
    </w:p>
    <w:p w14:paraId="3BC85C3C" w14:textId="0A560F45" w:rsidR="008D6344" w:rsidRPr="008D6344" w:rsidRDefault="008D6344" w:rsidP="008D6344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>CO</w:t>
      </w:r>
      <w:r w:rsidRPr="008D6344">
        <w:rPr>
          <w:b/>
          <w:lang w:val="es-ES_tradnl"/>
        </w:rPr>
        <w:t>METIDO</w:t>
      </w:r>
      <w:r w:rsidR="00E2717E">
        <w:rPr>
          <w:b/>
          <w:lang w:val="es-ES_tradnl"/>
        </w:rPr>
        <w:t xml:space="preserve"> Y OBJETIVOS</w:t>
      </w:r>
      <w:r w:rsidRPr="008D6344">
        <w:rPr>
          <w:b/>
          <w:lang w:val="es-ES_tradnl"/>
        </w:rPr>
        <w:t xml:space="preserve"> DEL EQUIPO</w:t>
      </w:r>
      <w:r w:rsidRPr="008D6344">
        <w:rPr>
          <w:lang w:val="es-ES_tradnl"/>
        </w:rPr>
        <w:t xml:space="preserve"> (</w:t>
      </w:r>
      <w:r w:rsidR="00082D42">
        <w:rPr>
          <w:lang w:val="es-ES_tradnl"/>
        </w:rPr>
        <w:t>Máximo 10 líneas; redacción</w:t>
      </w:r>
      <w:r w:rsidRPr="008D6344">
        <w:rPr>
          <w:lang w:val="es-ES_tradnl"/>
        </w:rPr>
        <w:t xml:space="preserve"> en forma impersonal):</w:t>
      </w:r>
    </w:p>
    <w:p w14:paraId="47E5AD27" w14:textId="51307F2B" w:rsidR="008D6344" w:rsidRDefault="008D6344" w:rsidP="001E474D">
      <w:pPr>
        <w:ind w:left="567"/>
        <w:rPr>
          <w:lang w:val="es-ES_tradnl"/>
        </w:rPr>
      </w:pPr>
    </w:p>
    <w:p w14:paraId="4C8B71D5" w14:textId="01ED5CE4" w:rsidR="008D6344" w:rsidRPr="001D48EC" w:rsidRDefault="008D6344" w:rsidP="001E474D">
      <w:pPr>
        <w:ind w:left="567"/>
        <w:rPr>
          <w:u w:val="single"/>
          <w:lang w:val="es-ES_tradnl"/>
        </w:rPr>
      </w:pPr>
    </w:p>
    <w:p w14:paraId="0A114A9B" w14:textId="5467E37E" w:rsidR="008D6344" w:rsidRDefault="008D6344" w:rsidP="001E474D">
      <w:pPr>
        <w:ind w:left="567"/>
        <w:rPr>
          <w:lang w:val="es-ES_tradnl"/>
        </w:rPr>
      </w:pPr>
    </w:p>
    <w:p w14:paraId="308F38AC" w14:textId="017DFC39" w:rsidR="008D6344" w:rsidRDefault="008D6344" w:rsidP="001E474D">
      <w:pPr>
        <w:ind w:left="567"/>
        <w:rPr>
          <w:lang w:val="es-ES_tradnl"/>
        </w:rPr>
      </w:pPr>
    </w:p>
    <w:p w14:paraId="0755C954" w14:textId="1F2B7463" w:rsidR="00321C79" w:rsidRPr="00321C79" w:rsidRDefault="008D6344" w:rsidP="00321C79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 xml:space="preserve">ACTIVIDADES REALIZADAS </w:t>
      </w:r>
      <w:r w:rsidR="00E2717E">
        <w:rPr>
          <w:b/>
          <w:lang w:val="es-ES_tradnl"/>
        </w:rPr>
        <w:t xml:space="preserve">O </w:t>
      </w:r>
      <w:r w:rsidR="00082D42">
        <w:rPr>
          <w:b/>
          <w:lang w:val="es-ES_tradnl"/>
        </w:rPr>
        <w:t xml:space="preserve">COMPETICIONES </w:t>
      </w:r>
      <w:r w:rsidR="00E2717E">
        <w:rPr>
          <w:b/>
          <w:lang w:val="es-ES_tradnl"/>
        </w:rPr>
        <w:t xml:space="preserve">EN LAS QUE SE HA PARTICIPADO </w:t>
      </w:r>
      <w:r w:rsidRPr="00E2717E">
        <w:rPr>
          <w:b/>
          <w:lang w:val="es-ES_tradnl"/>
        </w:rPr>
        <w:t xml:space="preserve">EN EL CURSO </w:t>
      </w:r>
      <w:r w:rsidR="00574D90" w:rsidRPr="00E2717E">
        <w:rPr>
          <w:b/>
          <w:lang w:val="es-ES_tradnl"/>
        </w:rPr>
        <w:t>20</w:t>
      </w:r>
      <w:r w:rsidR="00574D90">
        <w:rPr>
          <w:b/>
          <w:lang w:val="es-ES_tradnl"/>
        </w:rPr>
        <w:t>2_</w:t>
      </w:r>
      <w:r w:rsidR="00574D90" w:rsidRPr="00E2717E">
        <w:rPr>
          <w:b/>
          <w:lang w:val="es-ES_tradnl"/>
        </w:rPr>
        <w:t>-20</w:t>
      </w:r>
      <w:r w:rsidR="00574D90">
        <w:rPr>
          <w:b/>
          <w:lang w:val="es-ES_tradnl"/>
        </w:rPr>
        <w:t>2_</w:t>
      </w:r>
      <w:r w:rsidR="00574D90">
        <w:rPr>
          <w:lang w:val="es-ES_tradnl"/>
        </w:rPr>
        <w:t xml:space="preserve"> </w:t>
      </w:r>
      <w:r>
        <w:rPr>
          <w:lang w:val="es-ES_tradnl"/>
        </w:rPr>
        <w:t>(</w:t>
      </w:r>
      <w:r w:rsidR="00E2717E">
        <w:rPr>
          <w:lang w:val="es-ES_tradnl"/>
        </w:rPr>
        <w:t>enumerar con</w:t>
      </w:r>
      <w:r>
        <w:rPr>
          <w:lang w:val="es-ES_tradnl"/>
        </w:rPr>
        <w:t xml:space="preserve"> fechas de realización </w:t>
      </w:r>
      <w:r w:rsidR="00E2717E">
        <w:rPr>
          <w:lang w:val="es-ES_tradnl"/>
        </w:rPr>
        <w:t>y/</w:t>
      </w:r>
      <w:r>
        <w:rPr>
          <w:lang w:val="es-ES_tradnl"/>
        </w:rPr>
        <w:t>o participación)</w:t>
      </w:r>
      <w:r w:rsidR="00321C79">
        <w:rPr>
          <w:lang w:val="es-ES_tradnl"/>
        </w:rPr>
        <w:t xml:space="preserve"> En el caso de participación en competiciones internacionales, rellenar ANEXO I</w:t>
      </w:r>
    </w:p>
    <w:p w14:paraId="30FFA543" w14:textId="77777777" w:rsidR="00321C79" w:rsidRPr="00321C79" w:rsidRDefault="00321C79" w:rsidP="00321C79">
      <w:pPr>
        <w:rPr>
          <w:lang w:val="es-ES_tradnl"/>
        </w:rPr>
      </w:pPr>
    </w:p>
    <w:p w14:paraId="5D44D80F" w14:textId="59A2C2A3" w:rsidR="00E2717E" w:rsidRDefault="00E2717E" w:rsidP="00E2717E">
      <w:pPr>
        <w:ind w:left="567"/>
        <w:rPr>
          <w:lang w:val="es-ES_tradnl"/>
        </w:rPr>
      </w:pPr>
    </w:p>
    <w:p w14:paraId="5411CEFD" w14:textId="05446E8D" w:rsidR="00E2717E" w:rsidRDefault="00E2717E" w:rsidP="00E2717E">
      <w:pPr>
        <w:ind w:left="567"/>
        <w:rPr>
          <w:lang w:val="es-ES_tradnl"/>
        </w:rPr>
      </w:pPr>
    </w:p>
    <w:p w14:paraId="2D51D8A3" w14:textId="77777777" w:rsidR="001548AE" w:rsidRDefault="001548AE" w:rsidP="00E2717E">
      <w:pPr>
        <w:ind w:left="567"/>
        <w:rPr>
          <w:lang w:val="es-ES_tradnl"/>
        </w:rPr>
      </w:pPr>
    </w:p>
    <w:p w14:paraId="120E557B" w14:textId="70AE5FA2" w:rsidR="001548AE" w:rsidRDefault="001548AE" w:rsidP="00E2717E">
      <w:pPr>
        <w:ind w:left="567"/>
        <w:rPr>
          <w:lang w:val="es-ES_tradnl"/>
        </w:rPr>
      </w:pPr>
    </w:p>
    <w:p w14:paraId="13F3467F" w14:textId="1A2D67B5" w:rsidR="001548AE" w:rsidRPr="00E2717E" w:rsidRDefault="001548AE" w:rsidP="001548AE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lang w:val="es-ES_tradnl"/>
        </w:rPr>
      </w:pPr>
      <w:r w:rsidRPr="00E2717E">
        <w:rPr>
          <w:b/>
          <w:lang w:val="es-ES_tradnl"/>
        </w:rPr>
        <w:t xml:space="preserve">ESPACIOS EN LOS QUE SE HA TRABAJADO EN EL CURSO </w:t>
      </w:r>
      <w:r w:rsidR="00574D90" w:rsidRPr="00E2717E">
        <w:rPr>
          <w:b/>
          <w:lang w:val="es-ES_tradnl"/>
        </w:rPr>
        <w:t>20</w:t>
      </w:r>
      <w:r w:rsidR="00574D90">
        <w:rPr>
          <w:b/>
          <w:lang w:val="es-ES_tradnl"/>
        </w:rPr>
        <w:t>2_</w:t>
      </w:r>
      <w:r w:rsidR="00574D90" w:rsidRPr="00E2717E">
        <w:rPr>
          <w:b/>
          <w:lang w:val="es-ES_tradnl"/>
        </w:rPr>
        <w:t>-20</w:t>
      </w:r>
      <w:r w:rsidR="00574D90">
        <w:rPr>
          <w:b/>
          <w:lang w:val="es-ES_tradnl"/>
        </w:rPr>
        <w:t>2_</w:t>
      </w:r>
    </w:p>
    <w:p w14:paraId="6C97BB24" w14:textId="77777777" w:rsidR="001548AE" w:rsidRDefault="001548AE" w:rsidP="00E2717E">
      <w:pPr>
        <w:ind w:left="567"/>
        <w:rPr>
          <w:lang w:val="es-ES_tradnl"/>
        </w:rPr>
      </w:pPr>
    </w:p>
    <w:p w14:paraId="61E76687" w14:textId="22949239" w:rsidR="00E2717E" w:rsidRDefault="00E2717E" w:rsidP="00E2717E">
      <w:pPr>
        <w:ind w:left="567"/>
        <w:rPr>
          <w:lang w:val="es-ES_tradnl"/>
        </w:rPr>
      </w:pPr>
    </w:p>
    <w:p w14:paraId="09FB359D" w14:textId="77777777" w:rsidR="001548AE" w:rsidRDefault="001548AE" w:rsidP="00E2717E">
      <w:pPr>
        <w:ind w:left="567"/>
        <w:rPr>
          <w:lang w:val="es-ES_tradnl"/>
        </w:rPr>
      </w:pPr>
    </w:p>
    <w:p w14:paraId="311C07C3" w14:textId="187EC609" w:rsidR="00E2717E" w:rsidRPr="00E2717E" w:rsidRDefault="00E2717E" w:rsidP="00E2717E">
      <w:pPr>
        <w:pStyle w:val="Prrafodelista"/>
        <w:numPr>
          <w:ilvl w:val="0"/>
          <w:numId w:val="1"/>
        </w:numPr>
        <w:rPr>
          <w:b/>
          <w:lang w:val="es-ES_tradnl"/>
        </w:rPr>
      </w:pPr>
      <w:r w:rsidRPr="00E2717E">
        <w:rPr>
          <w:b/>
          <w:lang w:val="es-ES_tradnl"/>
        </w:rPr>
        <w:t xml:space="preserve">NÚMERO DE MIEMBROS EN CURSO </w:t>
      </w:r>
      <w:r w:rsidR="00574D90" w:rsidRPr="00E2717E">
        <w:rPr>
          <w:b/>
          <w:lang w:val="es-ES_tradnl"/>
        </w:rPr>
        <w:t>20</w:t>
      </w:r>
      <w:r w:rsidR="00574D90">
        <w:rPr>
          <w:b/>
          <w:lang w:val="es-ES_tradnl"/>
        </w:rPr>
        <w:t>2_</w:t>
      </w:r>
      <w:r w:rsidR="00574D90" w:rsidRPr="00E2717E">
        <w:rPr>
          <w:b/>
          <w:lang w:val="es-ES_tradnl"/>
        </w:rPr>
        <w:t>-20</w:t>
      </w:r>
      <w:r w:rsidR="00574D90">
        <w:rPr>
          <w:b/>
          <w:lang w:val="es-ES_tradnl"/>
        </w:rPr>
        <w:t>2_</w:t>
      </w:r>
    </w:p>
    <w:p w14:paraId="038D433C" w14:textId="77777777" w:rsidR="008D6344" w:rsidRDefault="008D6344" w:rsidP="001E474D">
      <w:pPr>
        <w:ind w:left="567"/>
        <w:rPr>
          <w:lang w:val="es-ES_tradnl"/>
        </w:rPr>
      </w:pPr>
    </w:p>
    <w:p w14:paraId="7A460299" w14:textId="4F2E5649" w:rsidR="008D6344" w:rsidRDefault="008D6344" w:rsidP="001E474D">
      <w:pPr>
        <w:ind w:left="567"/>
        <w:rPr>
          <w:lang w:val="es-ES_tradnl"/>
        </w:rPr>
      </w:pPr>
    </w:p>
    <w:p w14:paraId="6E883309" w14:textId="7A1AE424" w:rsidR="00E2717E" w:rsidRDefault="00E2717E" w:rsidP="001E474D">
      <w:pPr>
        <w:ind w:left="567"/>
        <w:rPr>
          <w:lang w:val="es-ES_tradnl"/>
        </w:rPr>
      </w:pPr>
    </w:p>
    <w:p w14:paraId="74AF2D4A" w14:textId="7F696597" w:rsidR="00E2717E" w:rsidRDefault="00E2717E" w:rsidP="001E474D">
      <w:pPr>
        <w:ind w:left="567"/>
        <w:rPr>
          <w:lang w:val="es-ES_tradnl"/>
        </w:rPr>
      </w:pPr>
    </w:p>
    <w:p w14:paraId="096B5FD9" w14:textId="26FEF2AF" w:rsidR="00E2717E" w:rsidRDefault="00E2717E" w:rsidP="00E2717E">
      <w:pPr>
        <w:pStyle w:val="Prrafodelista"/>
        <w:numPr>
          <w:ilvl w:val="0"/>
          <w:numId w:val="1"/>
        </w:numPr>
        <w:rPr>
          <w:b/>
          <w:lang w:val="es-ES_tradnl"/>
        </w:rPr>
      </w:pPr>
      <w:r w:rsidRPr="00E2717E">
        <w:rPr>
          <w:b/>
          <w:lang w:val="es-ES_tradnl"/>
        </w:rPr>
        <w:t xml:space="preserve">LOGROS CONSEGUIDOS EN EL CURSO </w:t>
      </w:r>
      <w:r w:rsidR="00574D90" w:rsidRPr="00E2717E">
        <w:rPr>
          <w:b/>
          <w:lang w:val="es-ES_tradnl"/>
        </w:rPr>
        <w:t>20</w:t>
      </w:r>
      <w:r w:rsidR="00574D90">
        <w:rPr>
          <w:b/>
          <w:lang w:val="es-ES_tradnl"/>
        </w:rPr>
        <w:t>2_</w:t>
      </w:r>
      <w:r w:rsidR="00574D90" w:rsidRPr="00E2717E">
        <w:rPr>
          <w:b/>
          <w:lang w:val="es-ES_tradnl"/>
        </w:rPr>
        <w:t>-20</w:t>
      </w:r>
      <w:r w:rsidR="00574D90">
        <w:rPr>
          <w:b/>
          <w:lang w:val="es-ES_tradnl"/>
        </w:rPr>
        <w:t>2_</w:t>
      </w:r>
      <w:r w:rsidR="00574D90">
        <w:rPr>
          <w:lang w:val="es-ES_tradnl"/>
        </w:rPr>
        <w:t xml:space="preserve"> </w:t>
      </w:r>
      <w:r>
        <w:rPr>
          <w:lang w:val="es-ES_tradnl"/>
        </w:rPr>
        <w:t>(premios</w:t>
      </w:r>
      <w:r w:rsidR="001C5164">
        <w:rPr>
          <w:lang w:val="es-ES_tradnl"/>
        </w:rPr>
        <w:t>, menciones,</w:t>
      </w:r>
      <w:r>
        <w:rPr>
          <w:lang w:val="es-ES_tradnl"/>
        </w:rPr>
        <w:t xml:space="preserve"> reconocimientos)</w:t>
      </w:r>
    </w:p>
    <w:p w14:paraId="0F3477C7" w14:textId="187C5AC9" w:rsidR="00E2717E" w:rsidRPr="00E2717E" w:rsidRDefault="00E2717E" w:rsidP="00E2717E">
      <w:pPr>
        <w:ind w:left="567"/>
        <w:rPr>
          <w:lang w:val="es-ES_tradnl"/>
        </w:rPr>
      </w:pPr>
    </w:p>
    <w:p w14:paraId="75B39547" w14:textId="4EF35159" w:rsidR="00E2717E" w:rsidRDefault="00E2717E" w:rsidP="00E2717E">
      <w:pPr>
        <w:ind w:left="567"/>
        <w:rPr>
          <w:lang w:val="es-ES_tradnl"/>
        </w:rPr>
      </w:pPr>
    </w:p>
    <w:p w14:paraId="7B6B5DCB" w14:textId="77777777" w:rsidR="00E2717E" w:rsidRPr="00E2717E" w:rsidRDefault="00E2717E" w:rsidP="00E2717E">
      <w:pPr>
        <w:ind w:left="567"/>
        <w:rPr>
          <w:lang w:val="es-ES_tradnl"/>
        </w:rPr>
      </w:pPr>
    </w:p>
    <w:p w14:paraId="1F697779" w14:textId="2C1913CE" w:rsidR="00E2717E" w:rsidRPr="00E2717E" w:rsidRDefault="00E2717E" w:rsidP="00E2717E">
      <w:pPr>
        <w:ind w:left="567"/>
        <w:rPr>
          <w:lang w:val="es-ES_tradnl"/>
        </w:rPr>
      </w:pPr>
    </w:p>
    <w:p w14:paraId="11CEA74A" w14:textId="77777777" w:rsidR="00E2717E" w:rsidRPr="008D6344" w:rsidRDefault="00E2717E" w:rsidP="00E2717E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 xml:space="preserve">ACTIVIDADES REALIZADAS CON OTROS EQUIPOS DE GENERACIÓN ESPONTÁNEA </w:t>
      </w:r>
      <w:r w:rsidRPr="00E2717E">
        <w:rPr>
          <w:lang w:val="es-ES_tradnl"/>
        </w:rPr>
        <w:t>(enumerar</w:t>
      </w:r>
      <w:r>
        <w:rPr>
          <w:lang w:val="es-ES_tradnl"/>
        </w:rPr>
        <w:t xml:space="preserve"> con fechas de realización y/o participación)</w:t>
      </w:r>
    </w:p>
    <w:p w14:paraId="252F326F" w14:textId="42D0A8DE" w:rsidR="00E2717E" w:rsidRDefault="00E2717E" w:rsidP="00E2717E">
      <w:pPr>
        <w:pStyle w:val="Prrafodelista"/>
        <w:ind w:left="567"/>
        <w:rPr>
          <w:lang w:val="es-ES_tradnl"/>
        </w:rPr>
      </w:pPr>
    </w:p>
    <w:p w14:paraId="59EB1E8B" w14:textId="77777777" w:rsidR="001548AE" w:rsidRPr="00E2717E" w:rsidRDefault="001548AE" w:rsidP="00E2717E">
      <w:pPr>
        <w:pStyle w:val="Prrafodelista"/>
        <w:ind w:left="567"/>
        <w:rPr>
          <w:lang w:val="es-ES_tradnl"/>
        </w:rPr>
      </w:pPr>
    </w:p>
    <w:p w14:paraId="49634ADF" w14:textId="013C188B" w:rsidR="00E2717E" w:rsidRPr="00E2717E" w:rsidRDefault="00E2717E" w:rsidP="00E2717E">
      <w:pPr>
        <w:tabs>
          <w:tab w:val="left" w:pos="0"/>
        </w:tabs>
        <w:ind w:left="567"/>
        <w:rPr>
          <w:lang w:val="es-ES_tradnl"/>
        </w:rPr>
      </w:pPr>
    </w:p>
    <w:p w14:paraId="3C6154CC" w14:textId="77777777" w:rsidR="00E2717E" w:rsidRPr="00E2717E" w:rsidRDefault="00E2717E" w:rsidP="00E2717E">
      <w:pPr>
        <w:tabs>
          <w:tab w:val="left" w:pos="0"/>
        </w:tabs>
        <w:ind w:left="567"/>
        <w:rPr>
          <w:lang w:val="es-ES_tradnl"/>
        </w:rPr>
      </w:pPr>
    </w:p>
    <w:p w14:paraId="59199E2D" w14:textId="0506D1AA" w:rsidR="00E2717E" w:rsidRPr="001548AE" w:rsidRDefault="00082D42" w:rsidP="001548AE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lang w:val="es-ES_tradnl"/>
        </w:rPr>
      </w:pPr>
      <w:r>
        <w:rPr>
          <w:b/>
          <w:lang w:val="es-ES_tradnl"/>
        </w:rPr>
        <w:t xml:space="preserve">EXPLICAR </w:t>
      </w:r>
      <w:r w:rsidR="001548AE" w:rsidRPr="001548AE">
        <w:rPr>
          <w:b/>
          <w:lang w:val="es-ES_tradnl"/>
        </w:rPr>
        <w:t>EL IMPACTO DE LA ACTIVIDAD DEL EQUIPO EN LA COMUNIDAD UNIVERSITARIA</w:t>
      </w:r>
    </w:p>
    <w:sectPr w:rsidR="00E2717E" w:rsidRPr="001548AE" w:rsidSect="00CD6344">
      <w:headerReference w:type="default" r:id="rId10"/>
      <w:footerReference w:type="default" r:id="rId11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CC6278" w14:textId="77777777" w:rsidR="00633B45" w:rsidRDefault="00633B45">
      <w:r>
        <w:separator/>
      </w:r>
    </w:p>
  </w:endnote>
  <w:endnote w:type="continuationSeparator" w:id="0">
    <w:p w14:paraId="4BA2D675" w14:textId="77777777" w:rsidR="00633B45" w:rsidRDefault="0063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6ED0">
      <w:rPr>
        <w:rFonts w:cs="Arial"/>
        <w:sz w:val="14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FEFD9" w14:textId="77777777" w:rsidR="00633B45" w:rsidRDefault="00633B45">
      <w:r>
        <w:separator/>
      </w:r>
    </w:p>
  </w:footnote>
  <w:footnote w:type="continuationSeparator" w:id="0">
    <w:p w14:paraId="530AEEED" w14:textId="77777777" w:rsidR="00633B45" w:rsidRDefault="00633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0A8CD" w14:textId="4833A996" w:rsidR="00FB48D4" w:rsidRPr="00654464" w:rsidRDefault="00321C79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anchor distT="0" distB="0" distL="114300" distR="114300" simplePos="0" relativeHeight="251668992" behindDoc="0" locked="0" layoutInCell="1" allowOverlap="1" wp14:anchorId="2F4A2835" wp14:editId="050BE3B9">
          <wp:simplePos x="0" y="0"/>
          <wp:positionH relativeFrom="margin">
            <wp:posOffset>4205605</wp:posOffset>
          </wp:positionH>
          <wp:positionV relativeFrom="paragraph">
            <wp:posOffset>22225</wp:posOffset>
          </wp:positionV>
          <wp:extent cx="1628140" cy="786765"/>
          <wp:effectExtent l="0" t="0" r="0" b="0"/>
          <wp:wrapSquare wrapText="bothSides"/>
          <wp:docPr id="4855072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50721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786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5D29C9C6" wp14:editId="18F51EC5">
          <wp:simplePos x="0" y="0"/>
          <wp:positionH relativeFrom="margin">
            <wp:align>left</wp:align>
          </wp:positionH>
          <wp:positionV relativeFrom="paragraph">
            <wp:posOffset>31115</wp:posOffset>
          </wp:positionV>
          <wp:extent cx="1376045" cy="781050"/>
          <wp:effectExtent l="0" t="0" r="0" b="0"/>
          <wp:wrapSquare wrapText="bothSides"/>
          <wp:docPr id="1833930013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930013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344">
      <w:tab/>
    </w:r>
    <w:r w:rsidR="00CD634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CC287C"/>
    <w:multiLevelType w:val="hybridMultilevel"/>
    <w:tmpl w:val="3F0ABB92"/>
    <w:lvl w:ilvl="0" w:tplc="A7781B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1695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082D42"/>
    <w:rsid w:val="000F767C"/>
    <w:rsid w:val="00143141"/>
    <w:rsid w:val="001548AE"/>
    <w:rsid w:val="00155969"/>
    <w:rsid w:val="001C3B4A"/>
    <w:rsid w:val="001C4473"/>
    <w:rsid w:val="001C5164"/>
    <w:rsid w:val="001D48EC"/>
    <w:rsid w:val="001D7E4E"/>
    <w:rsid w:val="001E474D"/>
    <w:rsid w:val="0024437B"/>
    <w:rsid w:val="00275AD4"/>
    <w:rsid w:val="002A7E50"/>
    <w:rsid w:val="002D6811"/>
    <w:rsid w:val="002D7759"/>
    <w:rsid w:val="00321C79"/>
    <w:rsid w:val="00353D53"/>
    <w:rsid w:val="003B5237"/>
    <w:rsid w:val="00472EB0"/>
    <w:rsid w:val="004D3A9D"/>
    <w:rsid w:val="004F2C01"/>
    <w:rsid w:val="005406C2"/>
    <w:rsid w:val="00574D90"/>
    <w:rsid w:val="00595BA6"/>
    <w:rsid w:val="005B11C0"/>
    <w:rsid w:val="00623F53"/>
    <w:rsid w:val="00633B45"/>
    <w:rsid w:val="00654464"/>
    <w:rsid w:val="006776E2"/>
    <w:rsid w:val="006A3566"/>
    <w:rsid w:val="0077235E"/>
    <w:rsid w:val="007969D5"/>
    <w:rsid w:val="007A0555"/>
    <w:rsid w:val="008244FD"/>
    <w:rsid w:val="00843485"/>
    <w:rsid w:val="00893815"/>
    <w:rsid w:val="008B7DD5"/>
    <w:rsid w:val="008D6344"/>
    <w:rsid w:val="00A432AD"/>
    <w:rsid w:val="00A648B9"/>
    <w:rsid w:val="00A724F2"/>
    <w:rsid w:val="00AA11C6"/>
    <w:rsid w:val="00AC3552"/>
    <w:rsid w:val="00AD3983"/>
    <w:rsid w:val="00AF1C18"/>
    <w:rsid w:val="00B44556"/>
    <w:rsid w:val="00BB6498"/>
    <w:rsid w:val="00C06345"/>
    <w:rsid w:val="00C84CFD"/>
    <w:rsid w:val="00CD6344"/>
    <w:rsid w:val="00D87A89"/>
    <w:rsid w:val="00E013F0"/>
    <w:rsid w:val="00E2717E"/>
    <w:rsid w:val="00E80701"/>
    <w:rsid w:val="00EC4A6F"/>
    <w:rsid w:val="00EE3D9F"/>
    <w:rsid w:val="00EE6ED0"/>
    <w:rsid w:val="00EF4A01"/>
    <w:rsid w:val="00F326B6"/>
    <w:rsid w:val="00F71738"/>
    <w:rsid w:val="00F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  <w:style w:type="table" w:styleId="Tablaconcuadrcula">
    <w:name w:val="Table Grid"/>
    <w:basedOn w:val="Tablanormal"/>
    <w:rsid w:val="001E4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D6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03D92BF4A7D34E9A6909904AE36589" ma:contentTypeVersion="14" ma:contentTypeDescription="Crear nuevo documento." ma:contentTypeScope="" ma:versionID="d6985d5fa6d75499697a1fb2c47c6b4d">
  <xsd:schema xmlns:xsd="http://www.w3.org/2001/XMLSchema" xmlns:xs="http://www.w3.org/2001/XMLSchema" xmlns:p="http://schemas.microsoft.com/office/2006/metadata/properties" xmlns:ns3="fbdb0a2f-eaca-4b62-a9c0-b1a40ba69e20" xmlns:ns4="b94d21b3-c132-489e-b263-4453dd179467" targetNamespace="http://schemas.microsoft.com/office/2006/metadata/properties" ma:root="true" ma:fieldsID="d979ad3f6d6446763127bc6cdbf6d421" ns3:_="" ns4:_="">
    <xsd:import namespace="fbdb0a2f-eaca-4b62-a9c0-b1a40ba69e20"/>
    <xsd:import namespace="b94d21b3-c132-489e-b263-4453dd1794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b0a2f-eaca-4b62-a9c0-b1a40ba69e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21b3-c132-489e-b263-4453dd179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4CA5F5-9F00-4CC7-BBD3-BA404931B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db0a2f-eaca-4b62-a9c0-b1a40ba69e20"/>
    <ds:schemaRef ds:uri="b94d21b3-c132-489e-b263-4453dd179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5936A-F811-4C07-A573-1E1EDD63F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C1DE8-EECB-40F0-B309-8C8734D004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VEE_v_ver(3).dot</Template>
  <TotalTime>9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Lydia Yue Gomez Castillo</cp:lastModifiedBy>
  <cp:revision>5</cp:revision>
  <dcterms:created xsi:type="dcterms:W3CDTF">2024-07-15T08:55:00Z</dcterms:created>
  <dcterms:modified xsi:type="dcterms:W3CDTF">2024-12-10T11:42:00Z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0x0101005203D92BF4A7D34E9A6909904AE36589</vt:lpwstr>
  </property>
</Properties>
</file>